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07A" w:rsidRPr="00691171" w:rsidRDefault="00EC607A" w:rsidP="00691171">
      <w:pPr>
        <w:spacing w:after="0" w:line="240" w:lineRule="auto"/>
        <w:rPr>
          <w:rFonts w:ascii="Times New Roman" w:hAnsi="Times New Roman"/>
          <w:b/>
          <w:sz w:val="14"/>
          <w:szCs w:val="1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4819"/>
        <w:gridCol w:w="3226"/>
      </w:tblGrid>
      <w:tr w:rsidR="00051954" w:rsidRPr="002D0CCF" w:rsidTr="002D0CCF">
        <w:trPr>
          <w:trHeight w:val="527"/>
        </w:trPr>
        <w:tc>
          <w:tcPr>
            <w:tcW w:w="3227" w:type="dxa"/>
            <w:vMerge w:val="restart"/>
            <w:shd w:val="clear" w:color="auto" w:fill="auto"/>
            <w:vAlign w:val="center"/>
          </w:tcPr>
          <w:p w:rsidR="00051954" w:rsidRPr="002D0CCF" w:rsidRDefault="00051954" w:rsidP="002D0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bottom"/>
          </w:tcPr>
          <w:p w:rsidR="00051954" w:rsidRPr="002D0CCF" w:rsidRDefault="00051954" w:rsidP="002D0CCF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4"/>
                <w:lang w:val="en-US"/>
              </w:rPr>
            </w:pPr>
          </w:p>
        </w:tc>
        <w:tc>
          <w:tcPr>
            <w:tcW w:w="3226" w:type="dxa"/>
            <w:vMerge w:val="restart"/>
            <w:shd w:val="clear" w:color="auto" w:fill="auto"/>
            <w:vAlign w:val="center"/>
          </w:tcPr>
          <w:p w:rsidR="00051954" w:rsidRPr="002D0CCF" w:rsidRDefault="00051954" w:rsidP="002D0CC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4"/>
                <w:szCs w:val="14"/>
              </w:rPr>
            </w:pPr>
            <w:r w:rsidRPr="002D0CCF">
              <w:rPr>
                <w:rFonts w:ascii="Times New Roman" w:hAnsi="Times New Roman"/>
                <w:b/>
                <w:sz w:val="14"/>
                <w:szCs w:val="14"/>
              </w:rPr>
              <w:t xml:space="preserve">Приложение </w:t>
            </w:r>
          </w:p>
          <w:p w:rsidR="00051954" w:rsidRPr="002D0CCF" w:rsidRDefault="00051954" w:rsidP="002D0CC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4"/>
                <w:szCs w:val="14"/>
              </w:rPr>
            </w:pPr>
            <w:r w:rsidRPr="002D0CCF">
              <w:rPr>
                <w:rFonts w:ascii="Times New Roman" w:hAnsi="Times New Roman"/>
                <w:b/>
                <w:sz w:val="14"/>
                <w:szCs w:val="14"/>
              </w:rPr>
              <w:t xml:space="preserve">к договору об оказании медицинских услуг </w:t>
            </w:r>
          </w:p>
          <w:p w:rsidR="00051954" w:rsidRPr="002D0CCF" w:rsidRDefault="00051954" w:rsidP="002D0CC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4"/>
                <w:szCs w:val="14"/>
                <w:lang w:val="en-US"/>
              </w:rPr>
            </w:pPr>
          </w:p>
        </w:tc>
      </w:tr>
      <w:tr w:rsidR="00051954" w:rsidRPr="002D0CCF" w:rsidTr="002D0CCF">
        <w:trPr>
          <w:trHeight w:val="435"/>
        </w:trPr>
        <w:tc>
          <w:tcPr>
            <w:tcW w:w="3227" w:type="dxa"/>
            <w:vMerge/>
            <w:shd w:val="clear" w:color="auto" w:fill="auto"/>
            <w:vAlign w:val="center"/>
          </w:tcPr>
          <w:p w:rsidR="00051954" w:rsidRPr="002D0CCF" w:rsidRDefault="00051954" w:rsidP="002D0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</w:rPr>
            </w:pPr>
          </w:p>
        </w:tc>
        <w:tc>
          <w:tcPr>
            <w:tcW w:w="4819" w:type="dxa"/>
            <w:shd w:val="clear" w:color="auto" w:fill="auto"/>
          </w:tcPr>
          <w:p w:rsidR="00051954" w:rsidRPr="002D0CCF" w:rsidRDefault="00051954" w:rsidP="002D0CCF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4"/>
                <w:lang w:val="en-US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51954" w:rsidRPr="002D0CCF" w:rsidRDefault="00051954" w:rsidP="002D0CC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</w:tr>
    </w:tbl>
    <w:p w:rsidR="00D153D2" w:rsidRPr="00D153D2" w:rsidRDefault="00D153D2" w:rsidP="00D153D2">
      <w:pPr>
        <w:jc w:val="center"/>
        <w:rPr>
          <w:rFonts w:ascii="Times New Roman" w:hAnsi="Times New Roman"/>
          <w:b/>
          <w:color w:val="000000"/>
          <w:sz w:val="20"/>
          <w:szCs w:val="20"/>
        </w:rPr>
      </w:pPr>
      <w:bookmarkStart w:id="0" w:name="_GoBack"/>
      <w:r w:rsidRPr="00D153D2">
        <w:rPr>
          <w:rFonts w:ascii="Times New Roman" w:hAnsi="Times New Roman"/>
          <w:b/>
          <w:color w:val="000000"/>
          <w:sz w:val="20"/>
          <w:szCs w:val="20"/>
        </w:rPr>
        <w:t>ПЕРЕЧЕНЬ МЕДИЦИНСКИХ УСЛУГ, ПОДЛЕЖАЩИХ ОКАЗАНИЮ ПО ДОГОВОРУ НА ОКАЗАНИЕ ПЛАТНЫХ МЕДИЦИНСКИХ УСЛУГ</w:t>
      </w:r>
    </w:p>
    <w:bookmarkEnd w:id="0"/>
    <w:p w:rsidR="00D153D2" w:rsidRPr="00DA7A27" w:rsidRDefault="008E3FDE" w:rsidP="008E3FDE">
      <w:pPr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 xml:space="preserve">ФИО: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3"/>
        <w:gridCol w:w="4555"/>
        <w:gridCol w:w="936"/>
        <w:gridCol w:w="813"/>
        <w:gridCol w:w="845"/>
        <w:gridCol w:w="763"/>
        <w:gridCol w:w="991"/>
        <w:gridCol w:w="1046"/>
      </w:tblGrid>
      <w:tr w:rsidR="00A56F5D" w:rsidRPr="00F13234" w:rsidTr="00C32EDC">
        <w:tc>
          <w:tcPr>
            <w:tcW w:w="1323" w:type="dxa"/>
            <w:vAlign w:val="center"/>
          </w:tcPr>
          <w:p w:rsidR="00A56F5D" w:rsidRPr="00F13234" w:rsidRDefault="00A56F5D" w:rsidP="00CE61F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13234">
              <w:rPr>
                <w:rFonts w:ascii="Times New Roman" w:hAnsi="Times New Roman"/>
                <w:color w:val="000000"/>
                <w:sz w:val="16"/>
                <w:szCs w:val="16"/>
              </w:rPr>
              <w:t>Код услуги</w:t>
            </w:r>
          </w:p>
        </w:tc>
        <w:tc>
          <w:tcPr>
            <w:tcW w:w="4555" w:type="dxa"/>
            <w:vAlign w:val="center"/>
          </w:tcPr>
          <w:p w:rsidR="00A56F5D" w:rsidRPr="00F13234" w:rsidRDefault="00A56F5D" w:rsidP="00CE61F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D153D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Наименование услуги</w:t>
            </w:r>
          </w:p>
        </w:tc>
        <w:tc>
          <w:tcPr>
            <w:tcW w:w="936" w:type="dxa"/>
            <w:vAlign w:val="center"/>
          </w:tcPr>
          <w:p w:rsidR="00A56F5D" w:rsidRPr="00F13234" w:rsidRDefault="00A56F5D" w:rsidP="00CE61F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13234">
              <w:rPr>
                <w:rFonts w:ascii="Times New Roman" w:hAnsi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813" w:type="dxa"/>
            <w:vAlign w:val="center"/>
          </w:tcPr>
          <w:p w:rsidR="00A56F5D" w:rsidRPr="00F13234" w:rsidRDefault="00A56F5D" w:rsidP="00CE61F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D153D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Цена услуги в рублях</w:t>
            </w:r>
          </w:p>
        </w:tc>
        <w:tc>
          <w:tcPr>
            <w:tcW w:w="845" w:type="dxa"/>
            <w:vAlign w:val="center"/>
          </w:tcPr>
          <w:p w:rsidR="00A56F5D" w:rsidRPr="00D153D2" w:rsidRDefault="00A56F5D" w:rsidP="00CE61F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/>
              </w:rPr>
            </w:pPr>
            <w:r w:rsidRPr="00D153D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Скидка</w:t>
            </w:r>
          </w:p>
          <w:p w:rsidR="00A56F5D" w:rsidRPr="00F13234" w:rsidRDefault="00A56F5D" w:rsidP="00CE61F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D153D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надбавка</w:t>
            </w:r>
          </w:p>
        </w:tc>
        <w:tc>
          <w:tcPr>
            <w:tcW w:w="763" w:type="dxa"/>
            <w:vAlign w:val="center"/>
          </w:tcPr>
          <w:p w:rsidR="00A56F5D" w:rsidRPr="00F13234" w:rsidRDefault="00A56F5D" w:rsidP="00CE61F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 xml:space="preserve">Кол-во,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усл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991" w:type="dxa"/>
            <w:vAlign w:val="center"/>
          </w:tcPr>
          <w:p w:rsidR="00A56F5D" w:rsidRPr="00D153D2" w:rsidRDefault="00A56F5D" w:rsidP="00CE61F6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D153D2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Всего в рублях</w:t>
            </w:r>
          </w:p>
        </w:tc>
        <w:tc>
          <w:tcPr>
            <w:tcW w:w="1046" w:type="dxa"/>
            <w:vAlign w:val="center"/>
          </w:tcPr>
          <w:p w:rsidR="00A56F5D" w:rsidRPr="00A56F5D" w:rsidRDefault="00A56F5D" w:rsidP="00A56F5D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Срок выполнения</w:t>
            </w:r>
          </w:p>
        </w:tc>
      </w:tr>
      <w:tr w:rsidR="00A56F5D" w:rsidRPr="00F13234" w:rsidTr="00C32EDC">
        <w:tc>
          <w:tcPr>
            <w:tcW w:w="1323" w:type="dxa"/>
          </w:tcPr>
          <w:p w:rsidR="00A56F5D" w:rsidRPr="00F13234" w:rsidRDefault="00A56F5D" w:rsidP="0077689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55" w:type="dxa"/>
          </w:tcPr>
          <w:p w:rsidR="00A56F5D" w:rsidRPr="00C32EDC" w:rsidRDefault="00A56F5D" w:rsidP="00381073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</w:tcPr>
          <w:p w:rsidR="00A56F5D" w:rsidRPr="00F13234" w:rsidRDefault="00A56F5D" w:rsidP="00776890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13" w:type="dxa"/>
          </w:tcPr>
          <w:p w:rsidR="00A56F5D" w:rsidRPr="00F13234" w:rsidRDefault="00A56F5D" w:rsidP="000260F9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45" w:type="dxa"/>
          </w:tcPr>
          <w:p w:rsidR="00A56F5D" w:rsidRPr="00F13234" w:rsidRDefault="00A56F5D" w:rsidP="000260F9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63" w:type="dxa"/>
          </w:tcPr>
          <w:p w:rsidR="00A56F5D" w:rsidRPr="00F13234" w:rsidRDefault="00A56F5D" w:rsidP="000260F9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1" w:type="dxa"/>
            <w:vAlign w:val="center"/>
          </w:tcPr>
          <w:p w:rsidR="00A56F5D" w:rsidRPr="00D153D2" w:rsidRDefault="00A56F5D" w:rsidP="000260F9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46" w:type="dxa"/>
          </w:tcPr>
          <w:p w:rsidR="00A56F5D" w:rsidRPr="00D153D2" w:rsidRDefault="00A56F5D" w:rsidP="000260F9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</w:tbl>
    <w:p w:rsidR="00D153D2" w:rsidRPr="001D55DF" w:rsidRDefault="00D153D2" w:rsidP="001D55D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"/>
        <w:gridCol w:w="6563"/>
        <w:gridCol w:w="863"/>
        <w:gridCol w:w="782"/>
        <w:gridCol w:w="1003"/>
        <w:gridCol w:w="1003"/>
      </w:tblGrid>
      <w:tr w:rsidR="00A56F5D" w:rsidRPr="00F13234" w:rsidTr="00A56F5D">
        <w:tc>
          <w:tcPr>
            <w:tcW w:w="1058" w:type="dxa"/>
            <w:tcBorders>
              <w:right w:val="nil"/>
            </w:tcBorders>
            <w:vAlign w:val="center"/>
          </w:tcPr>
          <w:p w:rsidR="00A56F5D" w:rsidRPr="00F13234" w:rsidRDefault="00A56F5D" w:rsidP="001E3E3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1323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Итого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  <w:lang w:val="en-US"/>
              </w:rPr>
              <w:t>:</w:t>
            </w:r>
          </w:p>
        </w:tc>
        <w:tc>
          <w:tcPr>
            <w:tcW w:w="6563" w:type="dxa"/>
            <w:tcBorders>
              <w:left w:val="nil"/>
            </w:tcBorders>
            <w:vAlign w:val="center"/>
          </w:tcPr>
          <w:p w:rsidR="00A56F5D" w:rsidRPr="00C32EDC" w:rsidRDefault="00A56F5D" w:rsidP="001E3E3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vAlign w:val="center"/>
          </w:tcPr>
          <w:p w:rsidR="00A56F5D" w:rsidRPr="00F13234" w:rsidRDefault="00A56F5D" w:rsidP="001E3E3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82" w:type="dxa"/>
            <w:vAlign w:val="center"/>
          </w:tcPr>
          <w:p w:rsidR="00A56F5D" w:rsidRPr="00F13234" w:rsidRDefault="00A56F5D" w:rsidP="001E3E37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03" w:type="dxa"/>
            <w:vAlign w:val="center"/>
          </w:tcPr>
          <w:p w:rsidR="00A56F5D" w:rsidRPr="00D153D2" w:rsidRDefault="00A56F5D" w:rsidP="001E3E3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03" w:type="dxa"/>
          </w:tcPr>
          <w:p w:rsidR="00A56F5D" w:rsidRPr="00D153D2" w:rsidRDefault="00A56F5D" w:rsidP="001E3E37">
            <w:pPr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</w:tbl>
    <w:p w:rsidR="001D55DF" w:rsidRDefault="001D55DF" w:rsidP="001D55DF">
      <w:pPr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</w:p>
    <w:p w:rsidR="00420D2F" w:rsidRDefault="002C3B4B" w:rsidP="001D55DF">
      <w:pPr>
        <w:spacing w:after="0" w:line="240" w:lineRule="auto"/>
        <w:rPr>
          <w:rFonts w:ascii="Times New Roman" w:hAnsi="Times New Roman"/>
          <w:b/>
          <w:color w:val="000000"/>
          <w:sz w:val="20"/>
          <w:szCs w:val="16"/>
        </w:rPr>
      </w:pPr>
      <w:r w:rsidRPr="002C3B4B">
        <w:rPr>
          <w:rFonts w:ascii="Times New Roman" w:hAnsi="Times New Roman"/>
          <w:b/>
          <w:color w:val="000000"/>
          <w:sz w:val="20"/>
          <w:szCs w:val="16"/>
        </w:rPr>
        <w:t xml:space="preserve">С </w:t>
      </w:r>
      <w:r w:rsidR="00EA1723">
        <w:rPr>
          <w:rFonts w:ascii="Times New Roman" w:hAnsi="Times New Roman"/>
          <w:b/>
          <w:color w:val="000000"/>
          <w:sz w:val="20"/>
          <w:szCs w:val="16"/>
        </w:rPr>
        <w:t>перечнем услуг ознакомлен(а) и</w:t>
      </w:r>
      <w:r w:rsidRPr="002C3B4B">
        <w:rPr>
          <w:rFonts w:ascii="Times New Roman" w:hAnsi="Times New Roman"/>
          <w:b/>
          <w:color w:val="000000"/>
          <w:sz w:val="20"/>
          <w:szCs w:val="16"/>
        </w:rPr>
        <w:t xml:space="preserve"> согласен</w:t>
      </w:r>
      <w:r>
        <w:rPr>
          <w:rFonts w:ascii="Times New Roman" w:hAnsi="Times New Roman"/>
          <w:b/>
          <w:color w:val="000000"/>
          <w:sz w:val="20"/>
          <w:szCs w:val="16"/>
        </w:rPr>
        <w:t>(а)</w:t>
      </w:r>
      <w:r w:rsidRPr="002C3B4B">
        <w:rPr>
          <w:rFonts w:ascii="Times New Roman" w:hAnsi="Times New Roman"/>
          <w:b/>
          <w:color w:val="000000"/>
          <w:sz w:val="20"/>
          <w:szCs w:val="16"/>
        </w:rPr>
        <w:tab/>
      </w:r>
      <w:r w:rsidRPr="002C3B4B">
        <w:rPr>
          <w:rFonts w:ascii="Times New Roman" w:hAnsi="Times New Roman"/>
          <w:b/>
          <w:color w:val="000000"/>
          <w:sz w:val="20"/>
          <w:szCs w:val="16"/>
        </w:rPr>
        <w:tab/>
      </w:r>
      <w:r w:rsidRPr="002C3B4B">
        <w:rPr>
          <w:rFonts w:ascii="Times New Roman" w:hAnsi="Times New Roman"/>
          <w:b/>
          <w:color w:val="000000"/>
          <w:sz w:val="20"/>
          <w:szCs w:val="16"/>
        </w:rPr>
        <w:tab/>
      </w:r>
      <w:r w:rsidRPr="002C3B4B">
        <w:rPr>
          <w:rFonts w:ascii="Times New Roman" w:hAnsi="Times New Roman"/>
          <w:b/>
          <w:color w:val="000000"/>
          <w:sz w:val="20"/>
          <w:szCs w:val="16"/>
        </w:rPr>
        <w:tab/>
      </w:r>
      <w:r w:rsidRPr="002C3B4B">
        <w:rPr>
          <w:rFonts w:ascii="Times New Roman" w:hAnsi="Times New Roman"/>
          <w:b/>
          <w:color w:val="000000"/>
          <w:sz w:val="20"/>
          <w:szCs w:val="16"/>
        </w:rPr>
        <w:tab/>
      </w:r>
      <w:r w:rsidRPr="002C3B4B">
        <w:rPr>
          <w:rFonts w:ascii="Times New Roman" w:hAnsi="Times New Roman"/>
          <w:b/>
          <w:color w:val="000000"/>
          <w:sz w:val="20"/>
          <w:szCs w:val="16"/>
        </w:rPr>
        <w:tab/>
      </w:r>
      <w:r w:rsidR="00EA1723">
        <w:rPr>
          <w:rFonts w:ascii="Times New Roman" w:hAnsi="Times New Roman"/>
          <w:b/>
          <w:color w:val="000000"/>
          <w:sz w:val="20"/>
          <w:szCs w:val="16"/>
        </w:rPr>
        <w:t xml:space="preserve">   </w:t>
      </w:r>
      <w:r>
        <w:rPr>
          <w:rFonts w:ascii="Times New Roman" w:hAnsi="Times New Roman"/>
          <w:b/>
          <w:color w:val="000000"/>
          <w:sz w:val="20"/>
          <w:szCs w:val="16"/>
        </w:rPr>
        <w:t>______________</w:t>
      </w:r>
    </w:p>
    <w:p w:rsidR="002C3B4B" w:rsidRPr="002C3B4B" w:rsidRDefault="002C3B4B" w:rsidP="001D55DF">
      <w:pPr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b/>
          <w:color w:val="000000"/>
          <w:sz w:val="20"/>
          <w:szCs w:val="16"/>
        </w:rPr>
        <w:tab/>
      </w:r>
      <w:r>
        <w:rPr>
          <w:rFonts w:ascii="Times New Roman" w:hAnsi="Times New Roman"/>
          <w:b/>
          <w:color w:val="000000"/>
          <w:sz w:val="20"/>
          <w:szCs w:val="16"/>
        </w:rPr>
        <w:tab/>
      </w:r>
      <w:r>
        <w:rPr>
          <w:rFonts w:ascii="Times New Roman" w:hAnsi="Times New Roman"/>
          <w:b/>
          <w:color w:val="000000"/>
          <w:sz w:val="20"/>
          <w:szCs w:val="16"/>
        </w:rPr>
        <w:tab/>
      </w:r>
      <w:r>
        <w:rPr>
          <w:rFonts w:ascii="Times New Roman" w:hAnsi="Times New Roman"/>
          <w:b/>
          <w:color w:val="000000"/>
          <w:sz w:val="20"/>
          <w:szCs w:val="16"/>
        </w:rPr>
        <w:tab/>
      </w:r>
      <w:r>
        <w:rPr>
          <w:rFonts w:ascii="Times New Roman" w:hAnsi="Times New Roman"/>
          <w:b/>
          <w:color w:val="000000"/>
          <w:sz w:val="20"/>
          <w:szCs w:val="16"/>
        </w:rPr>
        <w:tab/>
      </w:r>
      <w:r>
        <w:rPr>
          <w:rFonts w:ascii="Times New Roman" w:hAnsi="Times New Roman"/>
          <w:b/>
          <w:color w:val="000000"/>
          <w:sz w:val="20"/>
          <w:szCs w:val="16"/>
        </w:rPr>
        <w:tab/>
      </w:r>
      <w:r>
        <w:rPr>
          <w:rFonts w:ascii="Times New Roman" w:hAnsi="Times New Roman"/>
          <w:b/>
          <w:color w:val="000000"/>
          <w:sz w:val="20"/>
          <w:szCs w:val="16"/>
        </w:rPr>
        <w:tab/>
      </w:r>
      <w:r>
        <w:rPr>
          <w:rFonts w:ascii="Times New Roman" w:hAnsi="Times New Roman"/>
          <w:b/>
          <w:color w:val="000000"/>
          <w:sz w:val="20"/>
          <w:szCs w:val="16"/>
        </w:rPr>
        <w:tab/>
      </w:r>
      <w:r>
        <w:rPr>
          <w:rFonts w:ascii="Times New Roman" w:hAnsi="Times New Roman"/>
          <w:b/>
          <w:color w:val="000000"/>
          <w:sz w:val="20"/>
          <w:szCs w:val="16"/>
        </w:rPr>
        <w:tab/>
      </w:r>
      <w:r>
        <w:rPr>
          <w:rFonts w:ascii="Times New Roman" w:hAnsi="Times New Roman"/>
          <w:b/>
          <w:color w:val="000000"/>
          <w:sz w:val="20"/>
          <w:szCs w:val="16"/>
        </w:rPr>
        <w:tab/>
      </w:r>
      <w:r>
        <w:rPr>
          <w:rFonts w:ascii="Times New Roman" w:hAnsi="Times New Roman"/>
          <w:b/>
          <w:color w:val="000000"/>
          <w:sz w:val="20"/>
          <w:szCs w:val="16"/>
        </w:rPr>
        <w:tab/>
        <w:t xml:space="preserve">         </w:t>
      </w:r>
      <w:r w:rsidRPr="002C3B4B">
        <w:rPr>
          <w:rFonts w:ascii="Times New Roman" w:hAnsi="Times New Roman"/>
          <w:color w:val="000000"/>
          <w:sz w:val="16"/>
          <w:szCs w:val="16"/>
        </w:rPr>
        <w:t>(подпись)</w:t>
      </w:r>
    </w:p>
    <w:p w:rsidR="002C3B4B" w:rsidRPr="00325894" w:rsidRDefault="002C3B4B" w:rsidP="001D55DF">
      <w:pPr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</w:p>
    <w:p w:rsidR="00D153D2" w:rsidRPr="00D153D2" w:rsidRDefault="00D153D2" w:rsidP="00D153D2">
      <w:pPr>
        <w:rPr>
          <w:rFonts w:ascii="Times New Roman" w:hAnsi="Times New Roman"/>
          <w:color w:val="000000"/>
          <w:sz w:val="16"/>
          <w:szCs w:val="16"/>
        </w:rPr>
      </w:pPr>
      <w:r w:rsidRPr="00D153D2">
        <w:rPr>
          <w:rFonts w:ascii="Times New Roman" w:hAnsi="Times New Roman"/>
          <w:color w:val="000000"/>
          <w:sz w:val="16"/>
          <w:szCs w:val="16"/>
        </w:rPr>
        <w:t>Начальный срок оказания услуг определяется датой подписания настоящего перечня медицинских услуг</w:t>
      </w:r>
    </w:p>
    <w:p w:rsidR="00D153D2" w:rsidRPr="002C3B4B" w:rsidRDefault="00D153D2" w:rsidP="00D153D2">
      <w:pPr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D153D2">
        <w:rPr>
          <w:rFonts w:ascii="Times New Roman" w:hAnsi="Times New Roman"/>
          <w:b/>
          <w:color w:val="000000"/>
          <w:sz w:val="20"/>
          <w:szCs w:val="20"/>
        </w:rPr>
        <w:t>ПОДПИСИ И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67"/>
        <w:gridCol w:w="5605"/>
      </w:tblGrid>
      <w:tr w:rsidR="00D153D2" w:rsidRPr="00F13234" w:rsidTr="00B65B4F">
        <w:trPr>
          <w:trHeight w:val="1291"/>
        </w:trPr>
        <w:tc>
          <w:tcPr>
            <w:tcW w:w="5667" w:type="dxa"/>
          </w:tcPr>
          <w:p w:rsidR="00D153D2" w:rsidRPr="00D153D2" w:rsidRDefault="001D55DF" w:rsidP="00CE61F6">
            <w:pPr>
              <w:pStyle w:val="ConsPlusNormal"/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ФИО и подпись заказчика:</w:t>
            </w:r>
            <w:r w:rsidR="00D153D2" w:rsidRPr="00D153D2">
              <w:rPr>
                <w:sz w:val="16"/>
                <w:szCs w:val="16"/>
              </w:rPr>
              <w:t xml:space="preserve">  </w:t>
            </w:r>
          </w:p>
          <w:tbl>
            <w:tblPr>
              <w:tblW w:w="0" w:type="auto"/>
              <w:tblBorders>
                <w:bottom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410"/>
              <w:gridCol w:w="1843"/>
              <w:gridCol w:w="1198"/>
            </w:tblGrid>
            <w:tr w:rsidR="0032797E" w:rsidRPr="00434F48" w:rsidTr="00B1454F">
              <w:tc>
                <w:tcPr>
                  <w:tcW w:w="2410" w:type="dxa"/>
                </w:tcPr>
                <w:p w:rsidR="0032797E" w:rsidRPr="00434F48" w:rsidRDefault="0032797E" w:rsidP="00C32EDC">
                  <w:pPr>
                    <w:pStyle w:val="ConsPlusNormal"/>
                    <w:rPr>
                      <w:sz w:val="16"/>
                      <w:szCs w:val="16"/>
                    </w:rPr>
                  </w:pPr>
                  <w:bookmarkStart w:id="1" w:name="ZAK11"/>
                </w:p>
              </w:tc>
              <w:tc>
                <w:tcPr>
                  <w:tcW w:w="1843" w:type="dxa"/>
                </w:tcPr>
                <w:p w:rsidR="0032797E" w:rsidRPr="00434F48" w:rsidRDefault="0032797E" w:rsidP="00434F48">
                  <w:pPr>
                    <w:pStyle w:val="ConsPlusNormal"/>
                    <w:jc w:val="both"/>
                    <w:rPr>
                      <w:sz w:val="16"/>
                      <w:szCs w:val="16"/>
                    </w:rPr>
                  </w:pPr>
                  <w:r w:rsidRPr="00434F48">
                    <w:rPr>
                      <w:sz w:val="16"/>
                      <w:szCs w:val="16"/>
                    </w:rPr>
                    <w:t>/</w:t>
                  </w:r>
                </w:p>
              </w:tc>
              <w:tc>
                <w:tcPr>
                  <w:tcW w:w="1198" w:type="dxa"/>
                  <w:tcBorders>
                    <w:bottom w:val="nil"/>
                  </w:tcBorders>
                </w:tcPr>
                <w:p w:rsidR="0032797E" w:rsidRPr="00434F48" w:rsidRDefault="0032797E" w:rsidP="00434F48">
                  <w:pPr>
                    <w:pStyle w:val="ConsPlusNormal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bookmarkEnd w:id="1"/>
          </w:tbl>
          <w:p w:rsidR="00D153D2" w:rsidRPr="00D153D2" w:rsidRDefault="00D153D2" w:rsidP="00CE61F6">
            <w:pPr>
              <w:pStyle w:val="ConsPlusNormal"/>
              <w:jc w:val="both"/>
              <w:rPr>
                <w:sz w:val="16"/>
                <w:szCs w:val="16"/>
              </w:rPr>
            </w:pPr>
          </w:p>
          <w:p w:rsidR="00D153D2" w:rsidRDefault="001D55DF" w:rsidP="00CE61F6">
            <w:pPr>
              <w:pStyle w:val="ConsPlusNormal"/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ФИО и подпись потребителя:</w:t>
            </w:r>
            <w:r w:rsidR="00D153D2" w:rsidRPr="00D153D2">
              <w:rPr>
                <w:sz w:val="16"/>
                <w:szCs w:val="16"/>
              </w:rPr>
              <w:t xml:space="preserve">  </w:t>
            </w:r>
          </w:p>
          <w:tbl>
            <w:tblPr>
              <w:tblW w:w="0" w:type="auto"/>
              <w:tblBorders>
                <w:bottom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410"/>
              <w:gridCol w:w="1843"/>
              <w:gridCol w:w="1198"/>
            </w:tblGrid>
            <w:tr w:rsidR="0032797E" w:rsidRPr="00434F48" w:rsidTr="00B1454F">
              <w:tc>
                <w:tcPr>
                  <w:tcW w:w="2410" w:type="dxa"/>
                </w:tcPr>
                <w:p w:rsidR="0032797E" w:rsidRPr="00434F48" w:rsidRDefault="0032797E" w:rsidP="00040AF6">
                  <w:pPr>
                    <w:pStyle w:val="ConsPlusNormal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843" w:type="dxa"/>
                </w:tcPr>
                <w:p w:rsidR="0032797E" w:rsidRPr="00434F48" w:rsidRDefault="0032797E" w:rsidP="00434F48">
                  <w:pPr>
                    <w:pStyle w:val="ConsPlusNormal"/>
                    <w:jc w:val="both"/>
                    <w:rPr>
                      <w:sz w:val="16"/>
                      <w:szCs w:val="16"/>
                    </w:rPr>
                  </w:pPr>
                  <w:r w:rsidRPr="00434F48">
                    <w:rPr>
                      <w:sz w:val="16"/>
                      <w:szCs w:val="16"/>
                    </w:rPr>
                    <w:t>/</w:t>
                  </w:r>
                </w:p>
              </w:tc>
              <w:tc>
                <w:tcPr>
                  <w:tcW w:w="1198" w:type="dxa"/>
                  <w:tcBorders>
                    <w:bottom w:val="nil"/>
                  </w:tcBorders>
                </w:tcPr>
                <w:p w:rsidR="0032797E" w:rsidRPr="00434F48" w:rsidRDefault="0032797E" w:rsidP="00434F48">
                  <w:pPr>
                    <w:pStyle w:val="ConsPlusNormal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D153D2" w:rsidRDefault="00D153D2" w:rsidP="0032797E">
            <w:pPr>
              <w:pStyle w:val="ConsPlusNormal"/>
              <w:jc w:val="both"/>
              <w:rPr>
                <w:b/>
                <w:sz w:val="16"/>
                <w:szCs w:val="16"/>
              </w:rPr>
            </w:pPr>
          </w:p>
          <w:p w:rsidR="00B65B4F" w:rsidRPr="00B65B4F" w:rsidRDefault="00B65B4F" w:rsidP="00C32EDC">
            <w:pPr>
              <w:pStyle w:val="ConsPlusNormal"/>
              <w:jc w:val="both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 xml:space="preserve">Дата подписания: </w:t>
            </w:r>
          </w:p>
        </w:tc>
        <w:tc>
          <w:tcPr>
            <w:tcW w:w="5605" w:type="dxa"/>
          </w:tcPr>
          <w:p w:rsidR="00D153D2" w:rsidRPr="00D153D2" w:rsidRDefault="00D153D2" w:rsidP="00CE61F6">
            <w:pPr>
              <w:pStyle w:val="ConsPlusNormal"/>
              <w:jc w:val="both"/>
              <w:rPr>
                <w:sz w:val="16"/>
                <w:szCs w:val="16"/>
              </w:rPr>
            </w:pPr>
            <w:r w:rsidRPr="00D153D2">
              <w:rPr>
                <w:b/>
                <w:sz w:val="16"/>
                <w:szCs w:val="16"/>
              </w:rPr>
              <w:t>Исполнитель</w:t>
            </w:r>
            <w:r w:rsidRPr="00D153D2">
              <w:rPr>
                <w:sz w:val="16"/>
                <w:szCs w:val="16"/>
              </w:rPr>
              <w:t xml:space="preserve">: </w:t>
            </w:r>
            <w:r w:rsidR="00C32EDC" w:rsidRPr="00C32EDC">
              <w:rPr>
                <w:sz w:val="16"/>
                <w:szCs w:val="16"/>
              </w:rPr>
              <w:t xml:space="preserve">Общество с ограниченной ответственностью "Здоровье" (ООО "Здоровье") </w:t>
            </w:r>
          </w:p>
          <w:p w:rsidR="00C32EDC" w:rsidRPr="00C32EDC" w:rsidRDefault="00C32EDC" w:rsidP="00CE61F6">
            <w:pPr>
              <w:pStyle w:val="ConsPlusNormal"/>
              <w:jc w:val="both"/>
              <w:rPr>
                <w:sz w:val="16"/>
                <w:szCs w:val="16"/>
              </w:rPr>
            </w:pPr>
            <w:r w:rsidRPr="00C32EDC">
              <w:rPr>
                <w:sz w:val="16"/>
                <w:szCs w:val="16"/>
              </w:rPr>
              <w:t>634034, г. Томск, ул. Котовского, 19</w:t>
            </w:r>
            <w:r w:rsidR="00D153D2" w:rsidRPr="00D153D2">
              <w:rPr>
                <w:sz w:val="16"/>
                <w:szCs w:val="16"/>
              </w:rPr>
              <w:t xml:space="preserve">ОГРН: </w:t>
            </w:r>
            <w:r w:rsidRPr="00C32EDC">
              <w:rPr>
                <w:sz w:val="16"/>
                <w:szCs w:val="16"/>
              </w:rPr>
              <w:t xml:space="preserve">1037000137998 ИНН: 7017076113 </w:t>
            </w:r>
            <w:proofErr w:type="spellStart"/>
            <w:r w:rsidRPr="00C32EDC">
              <w:rPr>
                <w:sz w:val="16"/>
                <w:szCs w:val="16"/>
              </w:rPr>
              <w:t>св</w:t>
            </w:r>
            <w:proofErr w:type="spellEnd"/>
            <w:r w:rsidRPr="00C32EDC">
              <w:rPr>
                <w:sz w:val="16"/>
                <w:szCs w:val="16"/>
              </w:rPr>
              <w:t>-во о государственной регистрации серия 70 №00658722, выдано инспекцией МНС России по г. Томску 23.07.2003г.</w:t>
            </w:r>
          </w:p>
          <w:p w:rsidR="00D153D2" w:rsidRPr="00D153D2" w:rsidRDefault="00C32EDC" w:rsidP="00C32EDC">
            <w:pPr>
              <w:pStyle w:val="ConsPlusNormal"/>
              <w:jc w:val="both"/>
              <w:rPr>
                <w:b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Кассир</w:t>
            </w:r>
            <w:r w:rsidR="00D153D2" w:rsidRPr="00D153D2">
              <w:rPr>
                <w:sz w:val="16"/>
                <w:szCs w:val="16"/>
                <w:lang w:val="en-US"/>
              </w:rPr>
              <w:t xml:space="preserve">__________________________ </w:t>
            </w:r>
          </w:p>
        </w:tc>
      </w:tr>
    </w:tbl>
    <w:p w:rsidR="00E71175" w:rsidRDefault="00E71175"/>
    <w:sectPr w:rsidR="00E71175" w:rsidSect="00421413">
      <w:pgSz w:w="11906" w:h="16838"/>
      <w:pgMar w:top="284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Verdana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EDC"/>
    <w:rsid w:val="000260F9"/>
    <w:rsid w:val="00040AF6"/>
    <w:rsid w:val="00047647"/>
    <w:rsid w:val="00051954"/>
    <w:rsid w:val="00067607"/>
    <w:rsid w:val="000F35A0"/>
    <w:rsid w:val="00124591"/>
    <w:rsid w:val="00182A31"/>
    <w:rsid w:val="001A6D88"/>
    <w:rsid w:val="001D55DF"/>
    <w:rsid w:val="001E27F5"/>
    <w:rsid w:val="001E3E37"/>
    <w:rsid w:val="001E6D5E"/>
    <w:rsid w:val="00283019"/>
    <w:rsid w:val="002A0BF6"/>
    <w:rsid w:val="002C3B4B"/>
    <w:rsid w:val="002C5CBB"/>
    <w:rsid w:val="002D0CCF"/>
    <w:rsid w:val="002F4C56"/>
    <w:rsid w:val="00314CD8"/>
    <w:rsid w:val="00325894"/>
    <w:rsid w:val="0032797E"/>
    <w:rsid w:val="003310A3"/>
    <w:rsid w:val="00366258"/>
    <w:rsid w:val="00381073"/>
    <w:rsid w:val="003C0601"/>
    <w:rsid w:val="003E4EC7"/>
    <w:rsid w:val="003E4FDD"/>
    <w:rsid w:val="003F158B"/>
    <w:rsid w:val="0041383C"/>
    <w:rsid w:val="00420D2F"/>
    <w:rsid w:val="00421413"/>
    <w:rsid w:val="00434F48"/>
    <w:rsid w:val="004615DF"/>
    <w:rsid w:val="004F130C"/>
    <w:rsid w:val="005165FF"/>
    <w:rsid w:val="00524812"/>
    <w:rsid w:val="00552DA0"/>
    <w:rsid w:val="00592F3A"/>
    <w:rsid w:val="005A388F"/>
    <w:rsid w:val="005A7D50"/>
    <w:rsid w:val="005B37F1"/>
    <w:rsid w:val="005D627C"/>
    <w:rsid w:val="00606F16"/>
    <w:rsid w:val="006127CC"/>
    <w:rsid w:val="00685990"/>
    <w:rsid w:val="00691171"/>
    <w:rsid w:val="006B74C0"/>
    <w:rsid w:val="006D0B9E"/>
    <w:rsid w:val="00703921"/>
    <w:rsid w:val="00776890"/>
    <w:rsid w:val="007C3ECB"/>
    <w:rsid w:val="007C4A92"/>
    <w:rsid w:val="008030B3"/>
    <w:rsid w:val="008A4E15"/>
    <w:rsid w:val="008E1167"/>
    <w:rsid w:val="008E3FDE"/>
    <w:rsid w:val="009011BF"/>
    <w:rsid w:val="009258CE"/>
    <w:rsid w:val="0098702C"/>
    <w:rsid w:val="009C7EFE"/>
    <w:rsid w:val="009F3026"/>
    <w:rsid w:val="009F4A14"/>
    <w:rsid w:val="00A075AD"/>
    <w:rsid w:val="00A177B7"/>
    <w:rsid w:val="00A22A87"/>
    <w:rsid w:val="00A56F5D"/>
    <w:rsid w:val="00AE777A"/>
    <w:rsid w:val="00B1454F"/>
    <w:rsid w:val="00B51A8E"/>
    <w:rsid w:val="00B65B4F"/>
    <w:rsid w:val="00B929C2"/>
    <w:rsid w:val="00BE6A1A"/>
    <w:rsid w:val="00C21AFF"/>
    <w:rsid w:val="00C32EDC"/>
    <w:rsid w:val="00CE43F9"/>
    <w:rsid w:val="00CE61F6"/>
    <w:rsid w:val="00CF7544"/>
    <w:rsid w:val="00D009A5"/>
    <w:rsid w:val="00D153D2"/>
    <w:rsid w:val="00D32EDA"/>
    <w:rsid w:val="00D357DB"/>
    <w:rsid w:val="00D83FD7"/>
    <w:rsid w:val="00DA7A27"/>
    <w:rsid w:val="00DA7D13"/>
    <w:rsid w:val="00DB5943"/>
    <w:rsid w:val="00DE751C"/>
    <w:rsid w:val="00E10B32"/>
    <w:rsid w:val="00E170BA"/>
    <w:rsid w:val="00E71175"/>
    <w:rsid w:val="00E778B6"/>
    <w:rsid w:val="00EA1723"/>
    <w:rsid w:val="00EB4681"/>
    <w:rsid w:val="00EC607A"/>
    <w:rsid w:val="00EF274D"/>
    <w:rsid w:val="00F11CA2"/>
    <w:rsid w:val="00F13234"/>
    <w:rsid w:val="00F445AC"/>
    <w:rsid w:val="00F54877"/>
    <w:rsid w:val="00F74A50"/>
    <w:rsid w:val="00FB2B58"/>
    <w:rsid w:val="00FB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7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6258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1">
    <w:name w:val="Обычный1"/>
    <w:rsid w:val="00D153D2"/>
    <w:pPr>
      <w:suppressAutoHyphens/>
      <w:spacing w:after="200" w:line="276" w:lineRule="auto"/>
    </w:pPr>
    <w:rPr>
      <w:sz w:val="22"/>
      <w:szCs w:val="22"/>
      <w:lang w:eastAsia="ar-SA"/>
    </w:rPr>
  </w:style>
  <w:style w:type="character" w:customStyle="1" w:styleId="fontstyle01">
    <w:name w:val="fontstyle01"/>
    <w:rsid w:val="00D153D2"/>
    <w:rPr>
      <w:rFonts w:ascii="Verdana" w:hAnsi="Verdana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D153D2"/>
    <w:rPr>
      <w:rFonts w:ascii="Verdana-Bold" w:hAnsi="Verdana-Bold" w:hint="default"/>
      <w:b/>
      <w:bCs/>
      <w:i w:val="0"/>
      <w:iCs w:val="0"/>
      <w:color w:val="000000"/>
      <w:sz w:val="16"/>
      <w:szCs w:val="16"/>
    </w:rPr>
  </w:style>
  <w:style w:type="character" w:customStyle="1" w:styleId="10">
    <w:name w:val="Основной шрифт абзаца1"/>
    <w:rsid w:val="00D153D2"/>
  </w:style>
  <w:style w:type="table" w:styleId="a3">
    <w:name w:val="Table Grid"/>
    <w:basedOn w:val="a1"/>
    <w:uiPriority w:val="39"/>
    <w:rsid w:val="00B51A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E6D5E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7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6258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1">
    <w:name w:val="Обычный1"/>
    <w:rsid w:val="00D153D2"/>
    <w:pPr>
      <w:suppressAutoHyphens/>
      <w:spacing w:after="200" w:line="276" w:lineRule="auto"/>
    </w:pPr>
    <w:rPr>
      <w:sz w:val="22"/>
      <w:szCs w:val="22"/>
      <w:lang w:eastAsia="ar-SA"/>
    </w:rPr>
  </w:style>
  <w:style w:type="character" w:customStyle="1" w:styleId="fontstyle01">
    <w:name w:val="fontstyle01"/>
    <w:rsid w:val="00D153D2"/>
    <w:rPr>
      <w:rFonts w:ascii="Verdana" w:hAnsi="Verdana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D153D2"/>
    <w:rPr>
      <w:rFonts w:ascii="Verdana-Bold" w:hAnsi="Verdana-Bold" w:hint="default"/>
      <w:b/>
      <w:bCs/>
      <w:i w:val="0"/>
      <w:iCs w:val="0"/>
      <w:color w:val="000000"/>
      <w:sz w:val="16"/>
      <w:szCs w:val="16"/>
    </w:rPr>
  </w:style>
  <w:style w:type="character" w:customStyle="1" w:styleId="10">
    <w:name w:val="Основной шрифт абзаца1"/>
    <w:rsid w:val="00D153D2"/>
  </w:style>
  <w:style w:type="table" w:styleId="a3">
    <w:name w:val="Table Grid"/>
    <w:basedOn w:val="a1"/>
    <w:uiPriority w:val="39"/>
    <w:rsid w:val="00B51A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E6D5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101.20\Ariadna\setup\_Templates\ArmRegistry\\Print_payment\PerechenUsl_ECONOM_new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PerechenUsl_ECONOM_new3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Mozdrav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Болдышевская Анастасия Сергеевна</dc:creator>
  <cp:lastModifiedBy>Болдышевская Анастасия Сергеевна</cp:lastModifiedBy>
  <cp:revision>1</cp:revision>
  <dcterms:created xsi:type="dcterms:W3CDTF">2026-08-27T05:40:00Z</dcterms:created>
  <dcterms:modified xsi:type="dcterms:W3CDTF">2026-08-27T05:41:00Z</dcterms:modified>
</cp:coreProperties>
</file>